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08DD2" w14:textId="77777777" w:rsidR="0051370E" w:rsidRDefault="0051370E" w:rsidP="0051370E">
      <w:pPr>
        <w:pStyle w:val="Normln0"/>
        <w:jc w:val="center"/>
        <w:rPr>
          <w:rFonts w:ascii="Times New Roman" w:hAnsi="Times New Roman"/>
          <w:color w:val="000000"/>
          <w:sz w:val="32"/>
          <w:szCs w:val="32"/>
        </w:rPr>
      </w:pPr>
      <w:r w:rsidRPr="004A16B9">
        <w:rPr>
          <w:noProof/>
        </w:rPr>
        <w:drawing>
          <wp:anchor distT="0" distB="0" distL="114300" distR="114300" simplePos="0" relativeHeight="251659264" behindDoc="0" locked="0" layoutInCell="1" allowOverlap="1" wp14:anchorId="63C08DF2" wp14:editId="63C08DF3">
            <wp:simplePos x="0" y="0"/>
            <wp:positionH relativeFrom="column">
              <wp:posOffset>175895</wp:posOffset>
            </wp:positionH>
            <wp:positionV relativeFrom="paragraph">
              <wp:posOffset>59690</wp:posOffset>
            </wp:positionV>
            <wp:extent cx="534035" cy="752475"/>
            <wp:effectExtent l="0" t="0" r="0" b="952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color w:val="000000"/>
          <w:sz w:val="40"/>
          <w:szCs w:val="40"/>
        </w:rPr>
        <w:t>MĚSTSKÁ ČÁST PRAHA 8</w:t>
      </w:r>
    </w:p>
    <w:p w14:paraId="63C08DD3" w14:textId="77777777" w:rsidR="0051370E" w:rsidRDefault="0051370E" w:rsidP="0051370E">
      <w:pPr>
        <w:pStyle w:val="Normln0"/>
        <w:jc w:val="center"/>
        <w:rPr>
          <w:rFonts w:ascii="Times New Roman" w:hAnsi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/>
          <w:b/>
          <w:bCs/>
          <w:color w:val="000000"/>
          <w:sz w:val="40"/>
          <w:szCs w:val="40"/>
        </w:rPr>
        <w:t xml:space="preserve">Úřad městské části </w:t>
      </w:r>
    </w:p>
    <w:p w14:paraId="63C08DD4" w14:textId="77777777" w:rsidR="003E5EA3" w:rsidRDefault="00705804" w:rsidP="003E5EA3">
      <w:pPr>
        <w:jc w:val="center"/>
        <w:rPr>
          <w:b/>
          <w:bCs/>
        </w:rPr>
      </w:pPr>
      <w:r w:rsidRPr="00273EA4">
        <w:rPr>
          <w:b/>
          <w:bCs/>
        </w:rPr>
        <w:t xml:space="preserve">Odbor </w:t>
      </w:r>
      <w:r w:rsidR="00D81123">
        <w:rPr>
          <w:b/>
          <w:bCs/>
        </w:rPr>
        <w:t>územního rozvoje a výstavby (OÚRV)</w:t>
      </w:r>
    </w:p>
    <w:p w14:paraId="63C08DD5" w14:textId="77777777" w:rsidR="003E5EA3" w:rsidRPr="00A64546" w:rsidRDefault="00364ED3" w:rsidP="003E5EA3">
      <w:pPr>
        <w:jc w:val="center"/>
        <w:rPr>
          <w:bCs/>
        </w:rPr>
      </w:pPr>
      <w:r w:rsidRPr="00A64546">
        <w:rPr>
          <w:bCs/>
        </w:rPr>
        <w:t>o</w:t>
      </w:r>
      <w:r w:rsidR="003E5EA3" w:rsidRPr="00A64546">
        <w:rPr>
          <w:bCs/>
        </w:rPr>
        <w:t>ddělení architekta městské části</w:t>
      </w:r>
      <w:r w:rsidR="00A40EF3">
        <w:rPr>
          <w:bCs/>
        </w:rPr>
        <w:t xml:space="preserve"> </w:t>
      </w:r>
    </w:p>
    <w:p w14:paraId="63C08DD6" w14:textId="77777777" w:rsidR="0051370E" w:rsidRDefault="0051370E" w:rsidP="0051370E">
      <w:pPr>
        <w:pStyle w:val="Normln0"/>
        <w:pBdr>
          <w:top w:val="single" w:sz="4" w:space="1" w:color="000000"/>
        </w:pBdr>
        <w:jc w:val="center"/>
        <w:rPr>
          <w:rFonts w:ascii="Times New Roman" w:hAnsi="Times New Roman"/>
          <w:color w:val="000000"/>
          <w:sz w:val="22"/>
          <w:szCs w:val="22"/>
        </w:rPr>
      </w:pPr>
    </w:p>
    <w:p w14:paraId="63C08DD7" w14:textId="77777777" w:rsidR="00EF5B53" w:rsidRDefault="00635924" w:rsidP="00EF5B53">
      <w:pPr>
        <w:ind w:left="4248" w:firstLine="5"/>
        <w:rPr>
          <w:b/>
          <w:bCs/>
        </w:rPr>
      </w:pPr>
      <w:sdt>
        <w:sdtPr>
          <w:rPr>
            <w:b/>
            <w:bCs/>
          </w:rPr>
          <w:alias w:val="Oslovení"/>
          <w:tag w:val="espis_dsb/adresa/osloveni"/>
          <w:id w:val="1813519784"/>
          <w:placeholder>
            <w:docPart w:val="3FDE2B4028324168BC5EE94C97A36025"/>
          </w:placeholder>
        </w:sdtPr>
        <w:sdtEndPr/>
        <w:sdtContent/>
      </w:sdt>
    </w:p>
    <w:p w14:paraId="63C08DD8" w14:textId="2B2B2474" w:rsidR="00EF5B53" w:rsidRDefault="00635924" w:rsidP="00F52BF2">
      <w:pPr>
        <w:ind w:left="4248" w:firstLine="5"/>
        <w:rPr>
          <w:b/>
          <w:bCs/>
        </w:rPr>
      </w:pPr>
      <w:sdt>
        <w:sdtPr>
          <w:rPr>
            <w:b/>
            <w:bCs/>
          </w:rPr>
          <w:alias w:val="Obchodní název"/>
          <w:tag w:val="espis_dsb/adresa/obchodni_nazev"/>
          <w:id w:val="-1332374099"/>
          <w:placeholder>
            <w:docPart w:val="9EAEA35210AC4EF39F581316E6C5607C"/>
          </w:placeholder>
        </w:sdtPr>
        <w:sdtEndPr/>
        <w:sdtContent>
          <w:r w:rsidR="007B79FE">
            <w:rPr>
              <w:b/>
              <w:bCs/>
            </w:rPr>
            <w:t xml:space="preserve">                 </w:t>
          </w:r>
        </w:sdtContent>
      </w:sdt>
    </w:p>
    <w:p w14:paraId="63C08DD9" w14:textId="77777777" w:rsidR="00EF5B53" w:rsidRDefault="00635924" w:rsidP="00EF5B53">
      <w:pPr>
        <w:ind w:left="4248" w:firstLine="5"/>
        <w:rPr>
          <w:b/>
          <w:bCs/>
        </w:rPr>
      </w:pPr>
      <w:sdt>
        <w:sdtPr>
          <w:rPr>
            <w:b/>
            <w:bCs/>
          </w:rPr>
          <w:alias w:val="jméno"/>
          <w:tag w:val="espis_dsb/adresa/full_name"/>
          <w:id w:val="2103602518"/>
          <w:placeholder>
            <w:docPart w:val="9EAEA35210AC4EF39F581316E6C5607C"/>
          </w:placeholder>
        </w:sdtPr>
        <w:sdtEndPr/>
        <w:sdtContent/>
      </w:sdt>
    </w:p>
    <w:p w14:paraId="63C08DDA" w14:textId="77777777" w:rsidR="00EF5B53" w:rsidRDefault="00635924" w:rsidP="00EF5B53">
      <w:pPr>
        <w:ind w:left="4248" w:firstLine="5"/>
        <w:rPr>
          <w:b/>
          <w:bCs/>
        </w:rPr>
      </w:pPr>
      <w:sdt>
        <w:sdtPr>
          <w:rPr>
            <w:b/>
            <w:bCs/>
          </w:rPr>
          <w:alias w:val="ulice"/>
          <w:tag w:val="espis_dsb/adresa/full_ulice"/>
          <w:id w:val="-795523890"/>
          <w:placeholder>
            <w:docPart w:val="9EAEA35210AC4EF39F581316E6C5607C"/>
          </w:placeholder>
        </w:sdtPr>
        <w:sdtEndPr/>
        <w:sdtContent/>
      </w:sdt>
    </w:p>
    <w:p w14:paraId="63C08DDB" w14:textId="77777777" w:rsidR="00EF5B53" w:rsidRDefault="00635924" w:rsidP="00EF5B53">
      <w:pPr>
        <w:ind w:left="4248" w:firstLine="5"/>
        <w:rPr>
          <w:b/>
          <w:bCs/>
        </w:rPr>
      </w:pPr>
      <w:sdt>
        <w:sdtPr>
          <w:rPr>
            <w:b/>
            <w:bCs/>
          </w:rPr>
          <w:alias w:val="město"/>
          <w:tag w:val="espis_dsb/adresa/full_mesto"/>
          <w:id w:val="-196313837"/>
          <w:placeholder>
            <w:docPart w:val="9EAEA35210AC4EF39F581316E6C5607C"/>
          </w:placeholder>
        </w:sdtPr>
        <w:sdtEndPr/>
        <w:sdtContent/>
      </w:sdt>
    </w:p>
    <w:p w14:paraId="63C08DDE" w14:textId="77777777" w:rsidR="0000388D" w:rsidRPr="00A725F5" w:rsidRDefault="0000388D" w:rsidP="0000388D">
      <w:pPr>
        <w:tabs>
          <w:tab w:val="left" w:pos="0"/>
          <w:tab w:val="left" w:pos="1701"/>
          <w:tab w:val="left" w:pos="3960"/>
          <w:tab w:val="left" w:pos="7020"/>
        </w:tabs>
        <w:ind w:right="-6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Číslo jednací:</w:t>
      </w:r>
      <w:r>
        <w:rPr>
          <w:rFonts w:ascii="Arial" w:hAnsi="Arial" w:cs="Arial"/>
          <w:sz w:val="16"/>
        </w:rPr>
        <w:tab/>
        <w:t>Vaše značka:</w:t>
      </w:r>
      <w:r>
        <w:rPr>
          <w:rFonts w:ascii="Arial" w:hAnsi="Arial" w:cs="Arial"/>
          <w:sz w:val="16"/>
        </w:rPr>
        <w:tab/>
        <w:t>Vyřizuje / telefon:</w:t>
      </w:r>
      <w:r>
        <w:rPr>
          <w:rFonts w:ascii="Arial" w:hAnsi="Arial" w:cs="Arial"/>
          <w:sz w:val="16"/>
        </w:rPr>
        <w:tab/>
      </w:r>
      <w:r w:rsidRPr="00A725F5">
        <w:rPr>
          <w:rFonts w:ascii="Arial" w:hAnsi="Arial" w:cs="Arial"/>
          <w:sz w:val="16"/>
        </w:rPr>
        <w:t>V Praze dne:</w:t>
      </w:r>
    </w:p>
    <w:p w14:paraId="63C08DDF" w14:textId="3975A8CB" w:rsidR="0000388D" w:rsidRPr="00F52BF2" w:rsidRDefault="00635924" w:rsidP="0000388D">
      <w:pPr>
        <w:tabs>
          <w:tab w:val="left" w:pos="0"/>
          <w:tab w:val="left" w:pos="1701"/>
          <w:tab w:val="left" w:pos="3960"/>
          <w:tab w:val="left" w:pos="7020"/>
        </w:tabs>
        <w:ind w:right="-6"/>
        <w:rPr>
          <w:rFonts w:ascii="Arial" w:hAnsi="Arial" w:cs="Arial"/>
          <w:sz w:val="16"/>
          <w:szCs w:val="16"/>
        </w:rPr>
      </w:pPr>
      <w:sdt>
        <w:sdtPr>
          <w:alias w:val="Číslo jednací"/>
          <w:tag w:val="espis_objektsps/evidencni_cislo"/>
          <w:id w:val="-1636177491"/>
          <w:placeholder>
            <w:docPart w:val="EAABB0CF907B48DF9A14A4C894C65FE3"/>
          </w:placeholder>
        </w:sdtPr>
        <w:sdtEndPr>
          <w:rPr>
            <w:rFonts w:ascii="Arial" w:hAnsi="Arial" w:cs="Arial"/>
            <w:sz w:val="16"/>
            <w:szCs w:val="16"/>
          </w:rPr>
        </w:sdtEndPr>
        <w:sdtContent>
          <w:hyperlink r:id="rId7" w:tooltip="espis_objektsps/evidencni_cislo" w:history="1">
            <w:r w:rsidR="0000388D" w:rsidRPr="00F52BF2">
              <w:rPr>
                <w:rStyle w:val="Hypertextovodkaz"/>
                <w:rFonts w:ascii="Arial" w:hAnsi="Arial" w:cs="Arial"/>
                <w:b/>
                <w:bCs/>
                <w:color w:val="auto"/>
                <w:sz w:val="16"/>
                <w:szCs w:val="16"/>
                <w:u w:val="none"/>
              </w:rPr>
              <w:t xml:space="preserve">MCP8 </w:t>
            </w:r>
          </w:hyperlink>
        </w:sdtContent>
      </w:sdt>
      <w:r w:rsidR="00F52BF2" w:rsidRPr="00F52BF2">
        <w:rPr>
          <w:rFonts w:ascii="Arial" w:hAnsi="Arial" w:cs="Arial"/>
          <w:b/>
          <w:bCs/>
          <w:sz w:val="16"/>
          <w:szCs w:val="16"/>
        </w:rPr>
        <w:t>411571/2021</w:t>
      </w:r>
      <w:r w:rsidR="0000388D" w:rsidRPr="00F52BF2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16"/>
          </w:rPr>
          <w:alias w:val="značka odesílatele"/>
          <w:tag w:val="espis_doruceni/dotcene_subjekty/cj_odesilatele"/>
          <w:id w:val="-2026238158"/>
          <w:placeholder>
            <w:docPart w:val="EAABB0CF907B48DF9A14A4C894C65FE3"/>
          </w:placeholder>
        </w:sdtPr>
        <w:sdtEndPr/>
        <w:sdtContent>
          <w:r w:rsidR="007B79FE" w:rsidRPr="00F52BF2">
            <w:rPr>
              <w:rFonts w:ascii="Arial" w:hAnsi="Arial" w:cs="Arial"/>
              <w:b/>
              <w:bCs/>
              <w:sz w:val="16"/>
              <w:szCs w:val="16"/>
            </w:rPr>
            <w:t xml:space="preserve">S-MHMP </w:t>
          </w:r>
          <w:r w:rsidR="00F52BF2">
            <w:rPr>
              <w:rFonts w:ascii="Arial" w:hAnsi="Arial" w:cs="Arial"/>
              <w:b/>
              <w:bCs/>
              <w:sz w:val="16"/>
              <w:szCs w:val="16"/>
            </w:rPr>
            <w:t>373088/2017</w:t>
          </w:r>
          <w:hyperlink r:id="rId8" w:tooltip="espis_doruceni/dotcene_subjekty/cj_odesilatele" w:history="1"/>
        </w:sdtContent>
      </w:sdt>
      <w:r w:rsidR="0000388D" w:rsidRPr="00F52BF2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b/>
            <w:sz w:val="16"/>
            <w:szCs w:val="16"/>
          </w:rPr>
          <w:tag w:val="espis_zpracovatel/pracovnik/prijmeni"/>
          <w:id w:val="1689097979"/>
          <w:placeholder>
            <w:docPart w:val="B9A2568BA3AE4E439FE1B09F34034AB4"/>
          </w:placeholder>
        </w:sdtPr>
        <w:sdtEndPr/>
        <w:sdtContent>
          <w:r w:rsidR="0000388D" w:rsidRPr="00F52BF2">
            <w:rPr>
              <w:rFonts w:ascii="Arial" w:hAnsi="Arial" w:cs="Arial"/>
              <w:b/>
              <w:sz w:val="16"/>
              <w:szCs w:val="16"/>
            </w:rPr>
            <w:t>Frýdlová</w:t>
          </w:r>
        </w:sdtContent>
      </w:sdt>
      <w:r w:rsidR="0000388D" w:rsidRPr="00F52BF2">
        <w:rPr>
          <w:rFonts w:ascii="Arial" w:hAnsi="Arial" w:cs="Arial"/>
          <w:b/>
          <w:sz w:val="16"/>
          <w:szCs w:val="16"/>
        </w:rPr>
        <w:t xml:space="preserve"> </w:t>
      </w:r>
      <w:r w:rsidR="0000388D" w:rsidRPr="00F52BF2">
        <w:rPr>
          <w:rFonts w:ascii="Arial" w:hAnsi="Arial" w:cs="Arial"/>
          <w:sz w:val="16"/>
          <w:szCs w:val="16"/>
        </w:rPr>
        <w:t xml:space="preserve">/ </w:t>
      </w:r>
      <w:sdt>
        <w:sdtPr>
          <w:rPr>
            <w:rFonts w:ascii="Arial" w:hAnsi="Arial" w:cs="Arial"/>
            <w:sz w:val="16"/>
            <w:szCs w:val="16"/>
          </w:rPr>
          <w:alias w:val="telefon"/>
          <w:tag w:val="espis_zpracovatel/pracovnik/telefon1"/>
          <w:id w:val="-1035809609"/>
          <w:placeholder>
            <w:docPart w:val="EAABB0CF907B48DF9A14A4C894C65FE3"/>
          </w:placeholder>
        </w:sdtPr>
        <w:sdtEndPr/>
        <w:sdtContent>
          <w:hyperlink r:id="rId9" w:tooltip="espis_zpracovatel/pracovnik/telefon1" w:history="1">
            <w:r w:rsidR="0000388D" w:rsidRPr="00F52BF2">
              <w:rPr>
                <w:rStyle w:val="Hypertextovodkaz"/>
                <w:rFonts w:ascii="Arial" w:hAnsi="Arial" w:cs="Arial"/>
                <w:b/>
                <w:bCs/>
                <w:color w:val="auto"/>
                <w:sz w:val="16"/>
                <w:szCs w:val="16"/>
                <w:u w:val="none"/>
              </w:rPr>
              <w:t>222805752</w:t>
            </w:r>
          </w:hyperlink>
        </w:sdtContent>
      </w:sdt>
      <w:r w:rsidR="0000388D" w:rsidRPr="00F52BF2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b/>
            <w:sz w:val="16"/>
            <w:szCs w:val="16"/>
          </w:rPr>
          <w:alias w:val="datum"/>
          <w:tag w:val="espis_objektsps/zalozeno_datum/datum"/>
          <w:id w:val="1130053723"/>
          <w:placeholder>
            <w:docPart w:val="DD36BF653D8747D68CF0B36B0F7D2844"/>
          </w:placeholder>
        </w:sdtPr>
        <w:sdtEndPr/>
        <w:sdtContent>
          <w:r w:rsidR="007B79FE" w:rsidRPr="00F52BF2">
            <w:rPr>
              <w:rFonts w:ascii="Arial" w:hAnsi="Arial" w:cs="Arial"/>
              <w:b/>
              <w:sz w:val="16"/>
              <w:szCs w:val="16"/>
            </w:rPr>
            <w:t>1</w:t>
          </w:r>
          <w:r w:rsidR="00F52BF2">
            <w:rPr>
              <w:rFonts w:ascii="Arial" w:hAnsi="Arial" w:cs="Arial"/>
              <w:b/>
              <w:sz w:val="16"/>
              <w:szCs w:val="16"/>
            </w:rPr>
            <w:t>5</w:t>
          </w:r>
          <w:r w:rsidR="0000388D" w:rsidRPr="00F52BF2">
            <w:rPr>
              <w:rFonts w:ascii="Arial" w:hAnsi="Arial" w:cs="Arial"/>
              <w:b/>
              <w:sz w:val="16"/>
              <w:szCs w:val="16"/>
            </w:rPr>
            <w:t>.</w:t>
          </w:r>
          <w:r w:rsidR="00F52BF2">
            <w:rPr>
              <w:rFonts w:ascii="Arial" w:hAnsi="Arial" w:cs="Arial"/>
              <w:b/>
              <w:sz w:val="16"/>
              <w:szCs w:val="16"/>
            </w:rPr>
            <w:t>12</w:t>
          </w:r>
          <w:r w:rsidR="0000388D" w:rsidRPr="00F52BF2">
            <w:rPr>
              <w:rFonts w:ascii="Arial" w:hAnsi="Arial" w:cs="Arial"/>
              <w:b/>
              <w:sz w:val="16"/>
              <w:szCs w:val="16"/>
            </w:rPr>
            <w:t>.2021</w:t>
          </w:r>
        </w:sdtContent>
      </w:sdt>
    </w:p>
    <w:p w14:paraId="63C08DE0" w14:textId="292FB466" w:rsidR="000A6A92" w:rsidRPr="00F52BF2" w:rsidRDefault="007B79FE" w:rsidP="007B79FE">
      <w:pPr>
        <w:pStyle w:val="Prosttext"/>
        <w:rPr>
          <w:rFonts w:ascii="Arial" w:eastAsia="MS Mincho" w:hAnsi="Arial" w:cs="Arial"/>
          <w:b/>
          <w:bCs/>
          <w:i/>
          <w:sz w:val="16"/>
          <w:szCs w:val="16"/>
        </w:rPr>
      </w:pPr>
      <w:r w:rsidRPr="00F52BF2">
        <w:rPr>
          <w:rFonts w:ascii="Arial" w:eastAsia="MS Mincho" w:hAnsi="Arial" w:cs="Arial"/>
          <w:b/>
          <w:bCs/>
          <w:i/>
          <w:sz w:val="16"/>
          <w:szCs w:val="16"/>
        </w:rPr>
        <w:t xml:space="preserve">SZ MCP8 </w:t>
      </w:r>
      <w:r w:rsidR="00F52BF2" w:rsidRPr="00F52BF2">
        <w:rPr>
          <w:rFonts w:ascii="Arial" w:eastAsia="MS Mincho" w:hAnsi="Arial" w:cs="Arial"/>
          <w:b/>
          <w:bCs/>
          <w:i/>
          <w:sz w:val="16"/>
          <w:szCs w:val="16"/>
        </w:rPr>
        <w:t>410718/2021</w:t>
      </w:r>
    </w:p>
    <w:p w14:paraId="63C08DE1" w14:textId="77777777" w:rsidR="003E5EA3" w:rsidRPr="003E5EA3" w:rsidRDefault="003E5EA3" w:rsidP="003E5EA3">
      <w:pPr>
        <w:tabs>
          <w:tab w:val="left" w:pos="1980"/>
          <w:tab w:val="left" w:pos="3960"/>
          <w:tab w:val="left" w:pos="7020"/>
        </w:tabs>
        <w:ind w:right="-6"/>
      </w:pPr>
    </w:p>
    <w:p w14:paraId="63C08DE2" w14:textId="05EA0371" w:rsidR="003E5EA3" w:rsidRDefault="00F52BF2" w:rsidP="003E5EA3">
      <w:pPr>
        <w:ind w:right="-6"/>
        <w:jc w:val="both"/>
        <w:rPr>
          <w:b/>
          <w:bCs/>
        </w:rPr>
      </w:pPr>
      <w:r>
        <w:t xml:space="preserve">Zastupitelstvo </w:t>
      </w:r>
      <w:r w:rsidR="003E5EA3" w:rsidRPr="003E5EA3">
        <w:t>Městské části Praha 8 dne</w:t>
      </w:r>
      <w:r w:rsidR="007B79FE">
        <w:t xml:space="preserve"> </w:t>
      </w:r>
      <w:r>
        <w:rPr>
          <w:b/>
          <w:bCs/>
        </w:rPr>
        <w:t xml:space="preserve">1. prosince </w:t>
      </w:r>
      <w:r w:rsidR="007B79FE" w:rsidRPr="007B79FE">
        <w:rPr>
          <w:b/>
          <w:bCs/>
        </w:rPr>
        <w:t>2021</w:t>
      </w:r>
      <w:r w:rsidR="003E5EA3" w:rsidRPr="003E5EA3">
        <w:t xml:space="preserve"> na své</w:t>
      </w:r>
      <w:r w:rsidR="000B4FB9">
        <w:t xml:space="preserve"> </w:t>
      </w:r>
      <w:r w:rsidR="000B4FB9" w:rsidRPr="000B4FB9">
        <w:rPr>
          <w:b/>
          <w:bCs/>
        </w:rPr>
        <w:t>17.</w:t>
      </w:r>
      <w:r w:rsidR="003E5EA3" w:rsidRPr="003E5EA3">
        <w:t xml:space="preserve"> schůzi projednal</w:t>
      </w:r>
      <w:r>
        <w:t>o</w:t>
      </w:r>
      <w:r w:rsidR="003E5EA3" w:rsidRPr="003E5EA3">
        <w:t xml:space="preserve"> </w:t>
      </w:r>
      <w:r w:rsidRPr="00763875">
        <w:rPr>
          <w:b/>
          <w:bCs/>
        </w:rPr>
        <w:t>připomínky Městské části Praha 8 k návrhu Aktualizace č. 5 Zásad územního rozvoje hl. m. Prahy</w:t>
      </w:r>
      <w:r>
        <w:t xml:space="preserve">, který je dle doručeného oznámení ve fázi zahájeného řízení o vydání </w:t>
      </w:r>
      <w:r w:rsidR="003E5EA3" w:rsidRPr="003E5EA3">
        <w:t>a schválil</w:t>
      </w:r>
      <w:r>
        <w:t>o</w:t>
      </w:r>
      <w:r w:rsidR="003E5EA3" w:rsidRPr="003E5EA3">
        <w:t xml:space="preserve"> </w:t>
      </w:r>
      <w:r>
        <w:t xml:space="preserve">připomínky </w:t>
      </w:r>
      <w:r w:rsidR="003E5EA3" w:rsidRPr="003E5EA3">
        <w:t>Městské části Praha 8</w:t>
      </w:r>
      <w:r>
        <w:t>,</w:t>
      </w:r>
      <w:r w:rsidR="003E5EA3" w:rsidRPr="003E5EA3">
        <w:t xml:space="preserve"> uveden</w:t>
      </w:r>
      <w:r w:rsidR="00A40EF3">
        <w:t xml:space="preserve">é v příloze tohoto dopisu svým </w:t>
      </w:r>
      <w:r w:rsidR="003E5EA3" w:rsidRPr="003E5EA3">
        <w:t>usnesením č.</w:t>
      </w:r>
      <w:r w:rsidR="007B79FE">
        <w:t xml:space="preserve"> </w:t>
      </w:r>
      <w:proofErr w:type="spellStart"/>
      <w:r w:rsidR="007B79FE" w:rsidRPr="007B79FE">
        <w:rPr>
          <w:b/>
          <w:bCs/>
        </w:rPr>
        <w:t>Usn</w:t>
      </w:r>
      <w:proofErr w:type="spellEnd"/>
      <w:r w:rsidR="007B79FE" w:rsidRPr="007B79FE">
        <w:rPr>
          <w:b/>
          <w:bCs/>
        </w:rPr>
        <w:t xml:space="preserve"> </w:t>
      </w:r>
      <w:proofErr w:type="gramStart"/>
      <w:r>
        <w:rPr>
          <w:b/>
          <w:bCs/>
        </w:rPr>
        <w:t>Z</w:t>
      </w:r>
      <w:r w:rsidR="007B79FE" w:rsidRPr="007B79FE">
        <w:rPr>
          <w:b/>
          <w:bCs/>
        </w:rPr>
        <w:t>MC</w:t>
      </w:r>
      <w:r>
        <w:rPr>
          <w:b/>
          <w:bCs/>
        </w:rPr>
        <w:t>….</w:t>
      </w:r>
      <w:proofErr w:type="gramEnd"/>
      <w:r>
        <w:rPr>
          <w:b/>
          <w:bCs/>
        </w:rPr>
        <w:t>.</w:t>
      </w:r>
    </w:p>
    <w:p w14:paraId="3787A6A8" w14:textId="6A11406A" w:rsidR="00F52BF2" w:rsidRDefault="00F52BF2" w:rsidP="003E5EA3">
      <w:pPr>
        <w:ind w:right="-6"/>
        <w:jc w:val="both"/>
        <w:rPr>
          <w:b/>
          <w:bCs/>
        </w:rPr>
      </w:pPr>
    </w:p>
    <w:p w14:paraId="32E103FE" w14:textId="61A79E4A" w:rsidR="00F52BF2" w:rsidRDefault="00F52BF2" w:rsidP="003E5EA3">
      <w:pPr>
        <w:ind w:right="-6"/>
        <w:jc w:val="both"/>
      </w:pPr>
      <w:r w:rsidRPr="00F52BF2">
        <w:t xml:space="preserve">Připomínky Městské části Praha 8 na kterých se usnesla Rada </w:t>
      </w:r>
      <w:r>
        <w:t xml:space="preserve">městské části Praha 8 dne </w:t>
      </w:r>
      <w:r w:rsidRPr="00635924">
        <w:rPr>
          <w:b/>
          <w:bCs/>
        </w:rPr>
        <w:t>3. listopadu 2021</w:t>
      </w:r>
      <w:r>
        <w:t xml:space="preserve"> pod </w:t>
      </w:r>
      <w:r w:rsidRPr="00635924">
        <w:rPr>
          <w:b/>
          <w:bCs/>
        </w:rPr>
        <w:t xml:space="preserve">č. </w:t>
      </w:r>
      <w:proofErr w:type="spellStart"/>
      <w:r w:rsidRPr="00635924">
        <w:rPr>
          <w:b/>
          <w:bCs/>
        </w:rPr>
        <w:t>Usn</w:t>
      </w:r>
      <w:proofErr w:type="spellEnd"/>
      <w:r w:rsidRPr="00635924">
        <w:rPr>
          <w:b/>
          <w:bCs/>
        </w:rPr>
        <w:t xml:space="preserve"> RMC </w:t>
      </w:r>
      <w:r w:rsidR="000B4FB9" w:rsidRPr="00635924">
        <w:rPr>
          <w:b/>
          <w:bCs/>
        </w:rPr>
        <w:t>0498</w:t>
      </w:r>
      <w:r w:rsidRPr="00635924">
        <w:rPr>
          <w:b/>
          <w:bCs/>
        </w:rPr>
        <w:t>/2021</w:t>
      </w:r>
      <w:r>
        <w:t xml:space="preserve"> Vám již byly zaslány dne</w:t>
      </w:r>
      <w:r w:rsidR="00635924">
        <w:t xml:space="preserve"> </w:t>
      </w:r>
      <w:r w:rsidR="00635924" w:rsidRPr="00635924">
        <w:rPr>
          <w:b/>
          <w:bCs/>
        </w:rPr>
        <w:t>4. listopadu 2021</w:t>
      </w:r>
      <w:r>
        <w:t xml:space="preserve"> pod č.j</w:t>
      </w:r>
      <w:r w:rsidR="000B4FB9">
        <w:t xml:space="preserve">. </w:t>
      </w:r>
      <w:r w:rsidR="000B4FB9" w:rsidRPr="000B4FB9">
        <w:t>MCP8 445412/2021</w:t>
      </w:r>
      <w:r>
        <w:t>, SZ MCP8</w:t>
      </w:r>
      <w:r w:rsidR="000B4FB9">
        <w:t xml:space="preserve"> </w:t>
      </w:r>
      <w:r w:rsidR="000B4FB9" w:rsidRPr="000B4FB9">
        <w:t>410718/2021</w:t>
      </w:r>
      <w:r w:rsidR="000B4FB9">
        <w:t>.</w:t>
      </w:r>
      <w:r>
        <w:t xml:space="preserve"> Součástí zaslaných připomínek byla i žádost o prodloužení termínu po dodání usnesení ZMČ do konce roku 2021.</w:t>
      </w:r>
    </w:p>
    <w:p w14:paraId="280F59F9" w14:textId="39F566FB" w:rsidR="00763875" w:rsidRPr="00F52BF2" w:rsidRDefault="00763875" w:rsidP="003E5EA3">
      <w:pPr>
        <w:ind w:right="-6"/>
        <w:jc w:val="both"/>
      </w:pPr>
      <w:r>
        <w:t>Tímto tedy doplňujeme požadované usnesení Zastupitelstva městské části Praha 8.</w:t>
      </w:r>
    </w:p>
    <w:p w14:paraId="63C08DE3" w14:textId="77777777" w:rsidR="003E5EA3" w:rsidRPr="003E5EA3" w:rsidRDefault="003E5EA3" w:rsidP="003E5EA3">
      <w:pPr>
        <w:ind w:right="-6"/>
      </w:pPr>
    </w:p>
    <w:p w14:paraId="433E7AE2" w14:textId="77777777" w:rsidR="00763875" w:rsidRDefault="003E5EA3" w:rsidP="003E5EA3">
      <w:pPr>
        <w:ind w:right="-6"/>
      </w:pPr>
      <w:r w:rsidRPr="003E5EA3">
        <w:tab/>
      </w:r>
      <w:r w:rsidRPr="003E5EA3">
        <w:tab/>
      </w:r>
      <w:r w:rsidRPr="003E5EA3">
        <w:tab/>
      </w:r>
      <w:r w:rsidRPr="003E5EA3">
        <w:tab/>
      </w:r>
      <w:r w:rsidRPr="003E5EA3">
        <w:tab/>
      </w:r>
    </w:p>
    <w:p w14:paraId="5EAC5A9D" w14:textId="77777777" w:rsidR="00763875" w:rsidRDefault="00763875" w:rsidP="003E5EA3">
      <w:pPr>
        <w:ind w:right="-6"/>
      </w:pPr>
    </w:p>
    <w:p w14:paraId="63C08DE4" w14:textId="05C80AE3" w:rsidR="003E5EA3" w:rsidRPr="003E5EA3" w:rsidRDefault="00763875" w:rsidP="003E5EA3">
      <w:pPr>
        <w:ind w:right="-6"/>
      </w:pPr>
      <w:r>
        <w:t xml:space="preserve">                                                  </w:t>
      </w:r>
      <w:r w:rsidR="003E5EA3" w:rsidRPr="003E5EA3">
        <w:t>S pozdravem</w:t>
      </w:r>
    </w:p>
    <w:p w14:paraId="63C08DE5" w14:textId="77777777" w:rsidR="003E5EA3" w:rsidRPr="003E5EA3" w:rsidRDefault="003E5EA3" w:rsidP="003E5EA3">
      <w:pPr>
        <w:ind w:right="-6"/>
      </w:pPr>
    </w:p>
    <w:p w14:paraId="63C08DE6" w14:textId="77777777" w:rsidR="003E5EA3" w:rsidRPr="003E5EA3" w:rsidRDefault="003E5EA3" w:rsidP="003E5EA3">
      <w:pPr>
        <w:ind w:right="-6"/>
      </w:pPr>
    </w:p>
    <w:p w14:paraId="63C08DE7" w14:textId="77777777" w:rsidR="003E5EA3" w:rsidRPr="003E5EA3" w:rsidRDefault="003E5EA3" w:rsidP="003E5EA3">
      <w:pPr>
        <w:ind w:right="-6"/>
      </w:pPr>
    </w:p>
    <w:p w14:paraId="63C08DE8" w14:textId="77777777" w:rsidR="003E5EA3" w:rsidRPr="003E5EA3" w:rsidRDefault="003E5EA3" w:rsidP="003E5EA3">
      <w:pPr>
        <w:ind w:right="-6"/>
      </w:pPr>
      <w:r w:rsidRPr="003E5EA3">
        <w:t xml:space="preserve">     </w:t>
      </w:r>
    </w:p>
    <w:p w14:paraId="63C08DE9" w14:textId="77777777" w:rsidR="003E5EA3" w:rsidRPr="003E5EA3" w:rsidRDefault="003E5EA3" w:rsidP="00A40EF3">
      <w:pPr>
        <w:ind w:right="-6"/>
        <w:jc w:val="center"/>
      </w:pPr>
    </w:p>
    <w:p w14:paraId="63C08DEA" w14:textId="77777777" w:rsidR="003E5EA3" w:rsidRPr="003E5EA3" w:rsidRDefault="003E5EA3" w:rsidP="00A40EF3">
      <w:pPr>
        <w:tabs>
          <w:tab w:val="center" w:pos="6660"/>
        </w:tabs>
        <w:ind w:left="4860" w:right="-6"/>
        <w:jc w:val="center"/>
      </w:pPr>
      <w:r w:rsidRPr="003E5EA3">
        <w:rPr>
          <w:b/>
          <w:bCs/>
        </w:rPr>
        <w:t>Ing. Iveta Zikmundová</w:t>
      </w:r>
      <w:r w:rsidRPr="003E5EA3">
        <w:rPr>
          <w:b/>
          <w:bCs/>
        </w:rPr>
        <w:tab/>
        <w:t xml:space="preserve">        </w:t>
      </w:r>
      <w:r w:rsidR="00663B9D">
        <w:rPr>
          <w:b/>
          <w:bCs/>
        </w:rPr>
        <w:t xml:space="preserve">  </w:t>
      </w:r>
      <w:r w:rsidR="00663B9D">
        <w:t>vedoucí oddělení. arch. MČ Praha 8</w:t>
      </w:r>
      <w:r w:rsidR="00A40EF3">
        <w:t xml:space="preserve"> </w:t>
      </w:r>
    </w:p>
    <w:p w14:paraId="63C08DEB" w14:textId="77777777" w:rsidR="003E5EA3" w:rsidRPr="003E5EA3" w:rsidRDefault="006C7317" w:rsidP="00A40EF3">
      <w:pPr>
        <w:tabs>
          <w:tab w:val="center" w:pos="6660"/>
        </w:tabs>
        <w:ind w:left="4680" w:right="-6"/>
        <w:jc w:val="center"/>
      </w:pPr>
      <w:r>
        <w:rPr>
          <w:bCs/>
        </w:rPr>
        <w:t xml:space="preserve">    </w:t>
      </w:r>
      <w:r w:rsidR="003E5EA3" w:rsidRPr="003E5EA3">
        <w:rPr>
          <w:bCs/>
        </w:rPr>
        <w:t xml:space="preserve">odbor </w:t>
      </w:r>
      <w:r w:rsidR="00D81123">
        <w:rPr>
          <w:bCs/>
        </w:rPr>
        <w:t>územního rozvoje a výstavby</w:t>
      </w:r>
    </w:p>
    <w:p w14:paraId="63C08DEC" w14:textId="77777777" w:rsidR="003E5EA3" w:rsidRPr="003E5EA3" w:rsidRDefault="003E5EA3" w:rsidP="003E5EA3">
      <w:pPr>
        <w:ind w:right="-6"/>
      </w:pPr>
    </w:p>
    <w:p w14:paraId="63C08DED" w14:textId="77777777" w:rsidR="000A6A92" w:rsidRDefault="000A6A92" w:rsidP="000A6A92">
      <w:pPr>
        <w:pStyle w:val="Prosttext"/>
        <w:jc w:val="center"/>
        <w:rPr>
          <w:rFonts w:ascii="Times New Roman" w:eastAsia="MS Mincho" w:hAnsi="Times New Roman" w:cs="Times New Roman"/>
          <w:i/>
          <w:sz w:val="16"/>
          <w:szCs w:val="16"/>
        </w:rPr>
      </w:pPr>
    </w:p>
    <w:p w14:paraId="63C08DEE" w14:textId="77777777" w:rsidR="000A6A92" w:rsidRDefault="000A6A92" w:rsidP="000A6A92">
      <w:pPr>
        <w:pStyle w:val="Prosttext"/>
        <w:jc w:val="center"/>
        <w:rPr>
          <w:rFonts w:ascii="Times New Roman" w:eastAsia="MS Mincho" w:hAnsi="Times New Roman" w:cs="Times New Roman"/>
          <w:i/>
          <w:sz w:val="16"/>
          <w:szCs w:val="16"/>
        </w:rPr>
      </w:pPr>
    </w:p>
    <w:p w14:paraId="63C08DEF" w14:textId="77777777" w:rsidR="000A6A92" w:rsidRDefault="000A6A92" w:rsidP="000A6A92">
      <w:pPr>
        <w:pStyle w:val="Prosttext"/>
        <w:jc w:val="center"/>
        <w:rPr>
          <w:rFonts w:ascii="Times New Roman" w:eastAsia="MS Mincho" w:hAnsi="Times New Roman" w:cs="Times New Roman"/>
          <w:i/>
          <w:sz w:val="16"/>
          <w:szCs w:val="16"/>
        </w:rPr>
      </w:pPr>
    </w:p>
    <w:p w14:paraId="63C08DF0" w14:textId="77777777" w:rsidR="000A6A92" w:rsidRDefault="000A6A92" w:rsidP="000A6A92">
      <w:pPr>
        <w:pStyle w:val="Prosttext"/>
        <w:jc w:val="center"/>
        <w:rPr>
          <w:rFonts w:ascii="Times New Roman" w:eastAsia="MS Mincho" w:hAnsi="Times New Roman" w:cs="Times New Roman"/>
          <w:i/>
          <w:sz w:val="16"/>
          <w:szCs w:val="16"/>
        </w:rPr>
      </w:pPr>
    </w:p>
    <w:p w14:paraId="1BB0CE1C" w14:textId="77777777" w:rsidR="00763875" w:rsidRDefault="00763875" w:rsidP="00F52BF2">
      <w:pPr>
        <w:tabs>
          <w:tab w:val="center" w:pos="6840"/>
        </w:tabs>
        <w:ind w:right="-6"/>
      </w:pPr>
    </w:p>
    <w:p w14:paraId="6DBDD7FA" w14:textId="77777777" w:rsidR="00763875" w:rsidRDefault="00763875" w:rsidP="00F52BF2">
      <w:pPr>
        <w:tabs>
          <w:tab w:val="center" w:pos="6840"/>
        </w:tabs>
        <w:ind w:right="-6"/>
      </w:pPr>
    </w:p>
    <w:p w14:paraId="3476E645" w14:textId="77777777" w:rsidR="00763875" w:rsidRDefault="00763875" w:rsidP="00F52BF2">
      <w:pPr>
        <w:tabs>
          <w:tab w:val="center" w:pos="6840"/>
        </w:tabs>
        <w:ind w:right="-6"/>
      </w:pPr>
    </w:p>
    <w:p w14:paraId="764C42CE" w14:textId="77777777" w:rsidR="00763875" w:rsidRDefault="00763875" w:rsidP="00F52BF2">
      <w:pPr>
        <w:tabs>
          <w:tab w:val="center" w:pos="6840"/>
        </w:tabs>
        <w:ind w:right="-6"/>
      </w:pPr>
    </w:p>
    <w:p w14:paraId="67DD9B62" w14:textId="77777777" w:rsidR="00763875" w:rsidRDefault="00763875" w:rsidP="00F52BF2">
      <w:pPr>
        <w:tabs>
          <w:tab w:val="center" w:pos="6840"/>
        </w:tabs>
        <w:ind w:right="-6"/>
      </w:pPr>
    </w:p>
    <w:p w14:paraId="5ABF37BE" w14:textId="77777777" w:rsidR="00763875" w:rsidRDefault="00763875" w:rsidP="00F52BF2">
      <w:pPr>
        <w:tabs>
          <w:tab w:val="center" w:pos="6840"/>
        </w:tabs>
        <w:ind w:right="-6"/>
      </w:pPr>
    </w:p>
    <w:p w14:paraId="1386A184" w14:textId="77777777" w:rsidR="00763875" w:rsidRDefault="00763875" w:rsidP="00F52BF2">
      <w:pPr>
        <w:tabs>
          <w:tab w:val="center" w:pos="6840"/>
        </w:tabs>
        <w:ind w:right="-6"/>
      </w:pPr>
    </w:p>
    <w:p w14:paraId="220AD6A2" w14:textId="77777777" w:rsidR="00763875" w:rsidRDefault="00763875" w:rsidP="00F52BF2">
      <w:pPr>
        <w:tabs>
          <w:tab w:val="center" w:pos="6840"/>
        </w:tabs>
        <w:ind w:right="-6"/>
      </w:pPr>
    </w:p>
    <w:p w14:paraId="5C2C5D45" w14:textId="77777777" w:rsidR="00763875" w:rsidRDefault="00763875" w:rsidP="00F52BF2">
      <w:pPr>
        <w:tabs>
          <w:tab w:val="center" w:pos="6840"/>
        </w:tabs>
        <w:ind w:right="-6"/>
      </w:pPr>
    </w:p>
    <w:p w14:paraId="68B4A304" w14:textId="14D8CC90" w:rsidR="00F52BF2" w:rsidRDefault="00F52BF2" w:rsidP="00F52BF2">
      <w:pPr>
        <w:tabs>
          <w:tab w:val="center" w:pos="6840"/>
        </w:tabs>
        <w:ind w:right="-6"/>
      </w:pPr>
      <w:r>
        <w:lastRenderedPageBreak/>
        <w:t>Doporučeně:</w:t>
      </w:r>
    </w:p>
    <w:p w14:paraId="74DEBDFF" w14:textId="77777777" w:rsidR="00F52BF2" w:rsidRDefault="00F52BF2" w:rsidP="00F52BF2">
      <w:pPr>
        <w:tabs>
          <w:tab w:val="center" w:pos="6840"/>
        </w:tabs>
        <w:ind w:right="-6"/>
      </w:pPr>
      <w:r>
        <w:t>Magistrát hl. m Prahy</w:t>
      </w:r>
    </w:p>
    <w:p w14:paraId="202BCEE8" w14:textId="77777777" w:rsidR="00F52BF2" w:rsidRDefault="00F52BF2" w:rsidP="00F52BF2">
      <w:pPr>
        <w:tabs>
          <w:tab w:val="center" w:pos="6840"/>
        </w:tabs>
        <w:ind w:right="-6"/>
      </w:pPr>
      <w:r>
        <w:t>odbor územního rozvoje</w:t>
      </w:r>
    </w:p>
    <w:p w14:paraId="4BAD6A14" w14:textId="77777777" w:rsidR="00F52BF2" w:rsidRDefault="00F52BF2" w:rsidP="00F52BF2">
      <w:pPr>
        <w:tabs>
          <w:tab w:val="center" w:pos="6840"/>
        </w:tabs>
        <w:ind w:right="-6"/>
      </w:pPr>
      <w:r>
        <w:t>Jungmannova 35/29</w:t>
      </w:r>
    </w:p>
    <w:p w14:paraId="56CB6C43" w14:textId="77777777" w:rsidR="00F52BF2" w:rsidRDefault="00F52BF2" w:rsidP="00F52BF2">
      <w:pPr>
        <w:tabs>
          <w:tab w:val="center" w:pos="6840"/>
        </w:tabs>
        <w:ind w:right="-6"/>
      </w:pPr>
      <w:r>
        <w:t>110 01 Praha 1</w:t>
      </w:r>
    </w:p>
    <w:p w14:paraId="55052EDD" w14:textId="77777777" w:rsidR="00F52BF2" w:rsidRDefault="00F52BF2" w:rsidP="00F52BF2">
      <w:pPr>
        <w:tabs>
          <w:tab w:val="center" w:pos="6840"/>
        </w:tabs>
        <w:ind w:right="-6"/>
      </w:pPr>
    </w:p>
    <w:p w14:paraId="42E3BD09" w14:textId="77777777" w:rsidR="00F52BF2" w:rsidRDefault="00F52BF2" w:rsidP="00F52BF2">
      <w:pPr>
        <w:tabs>
          <w:tab w:val="center" w:pos="6840"/>
        </w:tabs>
        <w:ind w:right="-6"/>
      </w:pPr>
      <w:r>
        <w:t>Na vědomí:</w:t>
      </w:r>
    </w:p>
    <w:p w14:paraId="35D7D990" w14:textId="77777777" w:rsidR="00F52BF2" w:rsidRDefault="00F52BF2" w:rsidP="00F52BF2">
      <w:pPr>
        <w:tabs>
          <w:tab w:val="center" w:pos="6840"/>
        </w:tabs>
        <w:ind w:right="-6"/>
      </w:pPr>
      <w:r>
        <w:t>ÚMČ Praha 8, odbor územního rozvoje a výstavby</w:t>
      </w:r>
    </w:p>
    <w:p w14:paraId="34C2343E" w14:textId="77777777" w:rsidR="00F52BF2" w:rsidRDefault="00F52BF2" w:rsidP="00F52BF2">
      <w:pPr>
        <w:tabs>
          <w:tab w:val="center" w:pos="6840"/>
        </w:tabs>
        <w:ind w:right="-6"/>
      </w:pPr>
      <w:r>
        <w:t>U Meteoru 6</w:t>
      </w:r>
    </w:p>
    <w:p w14:paraId="195AFA94" w14:textId="77777777" w:rsidR="00F52BF2" w:rsidRDefault="00F52BF2" w:rsidP="00F52BF2">
      <w:pPr>
        <w:tabs>
          <w:tab w:val="center" w:pos="6840"/>
        </w:tabs>
        <w:ind w:right="-6"/>
      </w:pPr>
      <w:r>
        <w:t xml:space="preserve">180 </w:t>
      </w:r>
      <w:proofErr w:type="gramStart"/>
      <w:r>
        <w:t>48  Praha</w:t>
      </w:r>
      <w:proofErr w:type="gramEnd"/>
      <w:r>
        <w:t xml:space="preserve"> 8 – Libeň</w:t>
      </w:r>
    </w:p>
    <w:p w14:paraId="524BC141" w14:textId="77777777" w:rsidR="00F52BF2" w:rsidRDefault="00F52BF2" w:rsidP="00F52BF2">
      <w:pPr>
        <w:tabs>
          <w:tab w:val="center" w:pos="6840"/>
        </w:tabs>
        <w:ind w:right="-6"/>
      </w:pPr>
    </w:p>
    <w:p w14:paraId="3F41AB03" w14:textId="77777777" w:rsidR="00F52BF2" w:rsidRDefault="00F52BF2" w:rsidP="00F52BF2">
      <w:pPr>
        <w:tabs>
          <w:tab w:val="center" w:pos="6840"/>
        </w:tabs>
        <w:ind w:right="-6"/>
      </w:pPr>
      <w:r>
        <w:t xml:space="preserve">ÚMČ Praha 8, </w:t>
      </w:r>
      <w:proofErr w:type="gramStart"/>
      <w:r>
        <w:t>odbor  správy</w:t>
      </w:r>
      <w:proofErr w:type="gramEnd"/>
      <w:r>
        <w:t xml:space="preserve"> majetku</w:t>
      </w:r>
    </w:p>
    <w:p w14:paraId="554A681B" w14:textId="77777777" w:rsidR="00F52BF2" w:rsidRDefault="00F52BF2" w:rsidP="00F52BF2">
      <w:pPr>
        <w:tabs>
          <w:tab w:val="center" w:pos="6840"/>
        </w:tabs>
        <w:ind w:right="-6"/>
      </w:pPr>
      <w:r>
        <w:t>Na Košince 1</w:t>
      </w:r>
    </w:p>
    <w:p w14:paraId="2288C1BB" w14:textId="77777777" w:rsidR="00F52BF2" w:rsidRDefault="00F52BF2" w:rsidP="00F52BF2">
      <w:pPr>
        <w:tabs>
          <w:tab w:val="center" w:pos="6840"/>
        </w:tabs>
        <w:ind w:right="-6"/>
      </w:pPr>
      <w:r>
        <w:t xml:space="preserve">180 </w:t>
      </w:r>
      <w:proofErr w:type="gramStart"/>
      <w:r>
        <w:t>48  Praha</w:t>
      </w:r>
      <w:proofErr w:type="gramEnd"/>
      <w:r>
        <w:t xml:space="preserve"> 8 – Libeň</w:t>
      </w:r>
    </w:p>
    <w:p w14:paraId="737CE850" w14:textId="77777777" w:rsidR="00F52BF2" w:rsidRDefault="00F52BF2" w:rsidP="00F52BF2">
      <w:pPr>
        <w:tabs>
          <w:tab w:val="center" w:pos="6840"/>
        </w:tabs>
        <w:ind w:right="-6"/>
      </w:pPr>
    </w:p>
    <w:p w14:paraId="19E94CE9" w14:textId="77777777" w:rsidR="00F52BF2" w:rsidRDefault="00F52BF2" w:rsidP="00F52BF2">
      <w:pPr>
        <w:tabs>
          <w:tab w:val="center" w:pos="6840"/>
        </w:tabs>
        <w:ind w:right="-6"/>
      </w:pPr>
      <w:r>
        <w:t>Institut plánování a rozvoje hl. m. Prahy</w:t>
      </w:r>
    </w:p>
    <w:p w14:paraId="26384643" w14:textId="77777777" w:rsidR="00F52BF2" w:rsidRDefault="00F52BF2" w:rsidP="00F52BF2">
      <w:pPr>
        <w:tabs>
          <w:tab w:val="center" w:pos="6840"/>
        </w:tabs>
        <w:ind w:right="-6"/>
      </w:pPr>
      <w:r>
        <w:t>Vyšehradská 2077/57</w:t>
      </w:r>
    </w:p>
    <w:p w14:paraId="57EC33FB" w14:textId="77777777" w:rsidR="00F52BF2" w:rsidRDefault="00F52BF2" w:rsidP="00F52BF2">
      <w:pPr>
        <w:tabs>
          <w:tab w:val="center" w:pos="6840"/>
        </w:tabs>
        <w:ind w:right="-6"/>
      </w:pPr>
      <w:r>
        <w:t>128 00 Praha 2</w:t>
      </w:r>
    </w:p>
    <w:p w14:paraId="1B931481" w14:textId="77777777" w:rsidR="00F52BF2" w:rsidRDefault="00F52BF2" w:rsidP="00F52BF2">
      <w:pPr>
        <w:tabs>
          <w:tab w:val="center" w:pos="6840"/>
        </w:tabs>
        <w:ind w:right="-6"/>
      </w:pPr>
    </w:p>
    <w:p w14:paraId="7486570D" w14:textId="77777777" w:rsidR="00F52BF2" w:rsidRDefault="00F52BF2" w:rsidP="00F52BF2">
      <w:pPr>
        <w:tabs>
          <w:tab w:val="center" w:pos="6840"/>
        </w:tabs>
        <w:ind w:right="-6"/>
      </w:pPr>
      <w:r>
        <w:t>Dále obdrží:</w:t>
      </w:r>
    </w:p>
    <w:p w14:paraId="60C684C8" w14:textId="77777777" w:rsidR="00F52BF2" w:rsidRDefault="00F52BF2" w:rsidP="00F52BF2">
      <w:pPr>
        <w:tabs>
          <w:tab w:val="center" w:pos="6840"/>
        </w:tabs>
        <w:ind w:right="-6"/>
      </w:pPr>
      <w:r>
        <w:t>OKS (sekretariát) ÚMČ Praha 8</w:t>
      </w:r>
    </w:p>
    <w:p w14:paraId="3AE0DE9F" w14:textId="77777777" w:rsidR="00F52BF2" w:rsidRDefault="00F52BF2" w:rsidP="00F52BF2">
      <w:pPr>
        <w:tabs>
          <w:tab w:val="center" w:pos="6840"/>
        </w:tabs>
        <w:ind w:right="-6"/>
      </w:pPr>
    </w:p>
    <w:p w14:paraId="5FC95E2A" w14:textId="77777777" w:rsidR="00F52BF2" w:rsidRDefault="00F52BF2" w:rsidP="00F52BF2">
      <w:pPr>
        <w:tabs>
          <w:tab w:val="center" w:pos="6840"/>
        </w:tabs>
        <w:ind w:right="-6"/>
      </w:pPr>
      <w:r>
        <w:t>Na vědomí:</w:t>
      </w:r>
    </w:p>
    <w:p w14:paraId="4B2E5A62" w14:textId="77777777" w:rsidR="00F52BF2" w:rsidRDefault="00F52BF2" w:rsidP="00F52BF2">
      <w:pPr>
        <w:tabs>
          <w:tab w:val="center" w:pos="6840"/>
        </w:tabs>
        <w:ind w:right="-6"/>
      </w:pPr>
      <w:r>
        <w:t>OŽP, OD</w:t>
      </w:r>
    </w:p>
    <w:p w14:paraId="4C4E355F" w14:textId="77777777" w:rsidR="00F52BF2" w:rsidRDefault="00F52BF2" w:rsidP="00F52BF2">
      <w:pPr>
        <w:tabs>
          <w:tab w:val="center" w:pos="6840"/>
        </w:tabs>
        <w:ind w:right="-6"/>
      </w:pPr>
    </w:p>
    <w:p w14:paraId="63C08DF1" w14:textId="6F625A32" w:rsidR="004D3CB4" w:rsidRDefault="00F52BF2" w:rsidP="00F52BF2">
      <w:pPr>
        <w:tabs>
          <w:tab w:val="center" w:pos="6840"/>
        </w:tabs>
        <w:ind w:right="-6"/>
      </w:pPr>
      <w:r>
        <w:t>Spis</w:t>
      </w:r>
    </w:p>
    <w:sectPr w:rsidR="004D3CB4" w:rsidSect="00E169C2">
      <w:footerReference w:type="default" r:id="rId10"/>
      <w:pgSz w:w="11907" w:h="16840"/>
      <w:pgMar w:top="851" w:right="1418" w:bottom="1134" w:left="1418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08DF6" w14:textId="77777777" w:rsidR="0005627C" w:rsidRDefault="0005627C">
      <w:r>
        <w:separator/>
      </w:r>
    </w:p>
  </w:endnote>
  <w:endnote w:type="continuationSeparator" w:id="0">
    <w:p w14:paraId="63C08DF7" w14:textId="77777777" w:rsidR="0005627C" w:rsidRDefault="00056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08DF8" w14:textId="77777777" w:rsidR="00364ED3" w:rsidRDefault="00364ED3" w:rsidP="00364ED3">
    <w:pPr>
      <w:pStyle w:val="Zpat"/>
      <w:tabs>
        <w:tab w:val="left" w:pos="900"/>
        <w:tab w:val="left" w:pos="5940"/>
      </w:tabs>
      <w:rPr>
        <w:color w:val="000000"/>
        <w:sz w:val="16"/>
      </w:rPr>
    </w:pPr>
    <w:r>
      <w:rPr>
        <w:color w:val="000000"/>
        <w:sz w:val="16"/>
      </w:rPr>
      <w:t>Sídlo:</w:t>
    </w:r>
    <w:r>
      <w:rPr>
        <w:color w:val="000000"/>
        <w:sz w:val="16"/>
      </w:rPr>
      <w:tab/>
      <w:t xml:space="preserve">Zenklova 35/1, 180 </w:t>
    </w:r>
    <w:proofErr w:type="gramStart"/>
    <w:r>
      <w:rPr>
        <w:color w:val="000000"/>
        <w:sz w:val="16"/>
      </w:rPr>
      <w:t>48  Praha</w:t>
    </w:r>
    <w:proofErr w:type="gramEnd"/>
    <w:r>
      <w:rPr>
        <w:color w:val="000000"/>
        <w:sz w:val="16"/>
      </w:rPr>
      <w:t xml:space="preserve"> 8 – Libeň</w:t>
    </w:r>
    <w:r>
      <w:rPr>
        <w:color w:val="000000"/>
        <w:sz w:val="16"/>
      </w:rPr>
      <w:tab/>
    </w:r>
    <w:r>
      <w:rPr>
        <w:color w:val="000000"/>
        <w:sz w:val="16"/>
      </w:rPr>
      <w:tab/>
      <w:t>IČ:  00063797</w:t>
    </w:r>
  </w:p>
  <w:p w14:paraId="63C08DF9" w14:textId="77777777" w:rsidR="00364ED3" w:rsidRDefault="00364ED3" w:rsidP="00364ED3">
    <w:pPr>
      <w:pStyle w:val="Zpat"/>
      <w:tabs>
        <w:tab w:val="left" w:pos="900"/>
        <w:tab w:val="left" w:pos="5940"/>
      </w:tabs>
      <w:rPr>
        <w:color w:val="000000"/>
        <w:sz w:val="16"/>
      </w:rPr>
    </w:pPr>
    <w:r>
      <w:rPr>
        <w:color w:val="000000"/>
        <w:sz w:val="16"/>
      </w:rPr>
      <w:t>Pracoviště:</w:t>
    </w:r>
    <w:r>
      <w:rPr>
        <w:color w:val="000000"/>
        <w:sz w:val="16"/>
      </w:rPr>
      <w:tab/>
      <w:t xml:space="preserve">Na Košince 1, 180 </w:t>
    </w:r>
    <w:proofErr w:type="gramStart"/>
    <w:r>
      <w:rPr>
        <w:color w:val="000000"/>
        <w:sz w:val="16"/>
      </w:rPr>
      <w:t>48  Praha</w:t>
    </w:r>
    <w:proofErr w:type="gramEnd"/>
    <w:r>
      <w:rPr>
        <w:color w:val="000000"/>
        <w:sz w:val="16"/>
      </w:rPr>
      <w:t xml:space="preserve"> 8 – Libeň</w:t>
    </w:r>
    <w:r>
      <w:rPr>
        <w:color w:val="000000"/>
        <w:sz w:val="16"/>
      </w:rPr>
      <w:tab/>
    </w:r>
    <w:r>
      <w:rPr>
        <w:color w:val="000000"/>
        <w:sz w:val="16"/>
      </w:rPr>
      <w:tab/>
      <w:t>fax: (+420) 222 805 757</w:t>
    </w:r>
  </w:p>
  <w:p w14:paraId="63C08DFA" w14:textId="77777777" w:rsidR="00364ED3" w:rsidRPr="00364ED3" w:rsidRDefault="00364ED3" w:rsidP="00364ED3">
    <w:pPr>
      <w:pStyle w:val="Zpat"/>
      <w:tabs>
        <w:tab w:val="left" w:pos="900"/>
        <w:tab w:val="left" w:pos="5940"/>
      </w:tabs>
      <w:rPr>
        <w:sz w:val="16"/>
      </w:rPr>
    </w:pPr>
    <w:r>
      <w:rPr>
        <w:color w:val="000000"/>
        <w:sz w:val="16"/>
      </w:rPr>
      <w:t>email:</w:t>
    </w:r>
    <w:r>
      <w:rPr>
        <w:color w:val="000000"/>
        <w:sz w:val="16"/>
      </w:rPr>
      <w:tab/>
    </w:r>
    <w:hyperlink r:id="rId1" w:history="1">
      <w:r w:rsidRPr="00364ED3">
        <w:rPr>
          <w:rStyle w:val="Hypertextovodkaz"/>
          <w:color w:val="auto"/>
          <w:sz w:val="16"/>
          <w:u w:val="none"/>
        </w:rPr>
        <w:t>iveta.zikmundova@praha8.cz</w:t>
      </w:r>
    </w:hyperlink>
    <w:r w:rsidRPr="00364ED3">
      <w:rPr>
        <w:sz w:val="16"/>
      </w:rPr>
      <w:tab/>
    </w:r>
    <w:r w:rsidRPr="00364ED3">
      <w:rPr>
        <w:sz w:val="16"/>
      </w:rPr>
      <w:tab/>
      <w:t xml:space="preserve">    </w:t>
    </w:r>
    <w:proofErr w:type="gramStart"/>
    <w:r w:rsidRPr="00364ED3">
      <w:rPr>
        <w:sz w:val="16"/>
      </w:rPr>
      <w:t xml:space="preserve">   (</w:t>
    </w:r>
    <w:proofErr w:type="gramEnd"/>
    <w:r w:rsidRPr="00364ED3">
      <w:rPr>
        <w:sz w:val="16"/>
      </w:rPr>
      <w:t>+420) 222 805 751</w:t>
    </w:r>
  </w:p>
  <w:p w14:paraId="63C08DFB" w14:textId="77777777" w:rsidR="00364ED3" w:rsidRPr="00364ED3" w:rsidRDefault="00364ED3" w:rsidP="00364ED3">
    <w:pPr>
      <w:pStyle w:val="Zpat"/>
      <w:tabs>
        <w:tab w:val="left" w:pos="900"/>
        <w:tab w:val="left" w:pos="5940"/>
      </w:tabs>
      <w:rPr>
        <w:sz w:val="16"/>
        <w:szCs w:val="16"/>
      </w:rPr>
    </w:pPr>
    <w:r w:rsidRPr="00364ED3">
      <w:rPr>
        <w:sz w:val="16"/>
      </w:rPr>
      <w:tab/>
    </w:r>
    <w:hyperlink r:id="rId2" w:tgtFrame="_blank" w:history="1">
      <w:r w:rsidRPr="00364ED3">
        <w:rPr>
          <w:rStyle w:val="Hypertextovodkaz"/>
          <w:color w:val="auto"/>
          <w:sz w:val="16"/>
          <w:szCs w:val="16"/>
          <w:u w:val="none"/>
        </w:rPr>
        <w:t>lucie.frydlova@praha8.cz</w:t>
      </w:r>
    </w:hyperlink>
    <w:r w:rsidRPr="00364ED3">
      <w:rPr>
        <w:sz w:val="16"/>
        <w:szCs w:val="16"/>
      </w:rPr>
      <w:tab/>
    </w:r>
    <w:r w:rsidRPr="00364ED3">
      <w:rPr>
        <w:sz w:val="16"/>
        <w:szCs w:val="16"/>
      </w:rPr>
      <w:tab/>
    </w:r>
    <w:r w:rsidRPr="00364ED3">
      <w:rPr>
        <w:sz w:val="16"/>
      </w:rPr>
      <w:t xml:space="preserve">    </w:t>
    </w:r>
    <w:proofErr w:type="gramStart"/>
    <w:r w:rsidRPr="00364ED3">
      <w:rPr>
        <w:sz w:val="16"/>
      </w:rPr>
      <w:t xml:space="preserve">   (</w:t>
    </w:r>
    <w:proofErr w:type="gramEnd"/>
    <w:r w:rsidRPr="00364ED3">
      <w:rPr>
        <w:sz w:val="16"/>
      </w:rPr>
      <w:t xml:space="preserve">+420) </w:t>
    </w:r>
    <w:r w:rsidRPr="00364ED3">
      <w:rPr>
        <w:sz w:val="16"/>
        <w:szCs w:val="16"/>
      </w:rPr>
      <w:t>222 805 752 </w:t>
    </w:r>
  </w:p>
  <w:p w14:paraId="63C08DFC" w14:textId="77777777" w:rsidR="00364ED3" w:rsidRPr="00364ED3" w:rsidRDefault="00364ED3" w:rsidP="00364ED3">
    <w:pPr>
      <w:pStyle w:val="Zpat"/>
      <w:tabs>
        <w:tab w:val="left" w:pos="900"/>
        <w:tab w:val="left" w:pos="5940"/>
      </w:tabs>
      <w:rPr>
        <w:sz w:val="16"/>
        <w:szCs w:val="16"/>
      </w:rPr>
    </w:pPr>
    <w:r w:rsidRPr="00364ED3">
      <w:rPr>
        <w:sz w:val="16"/>
        <w:szCs w:val="16"/>
      </w:rPr>
      <w:tab/>
    </w:r>
    <w:r w:rsidRPr="00364ED3">
      <w:rPr>
        <w:sz w:val="16"/>
        <w:szCs w:val="16"/>
      </w:rPr>
      <w:tab/>
    </w:r>
    <w:r w:rsidRPr="00364ED3">
      <w:rPr>
        <w:sz w:val="16"/>
        <w:szCs w:val="16"/>
      </w:rPr>
      <w:tab/>
      <w:t xml:space="preserve">      </w:t>
    </w:r>
    <w:r w:rsidRPr="00364ED3">
      <w:rPr>
        <w:sz w:val="16"/>
      </w:rPr>
      <w:t xml:space="preserve"> (+420) </w:t>
    </w:r>
    <w:r w:rsidRPr="00364ED3">
      <w:rPr>
        <w:sz w:val="16"/>
        <w:szCs w:val="16"/>
      </w:rPr>
      <w:t>222 805 750 </w:t>
    </w:r>
  </w:p>
  <w:p w14:paraId="63C08DFD" w14:textId="77777777" w:rsidR="00527407" w:rsidRPr="00364ED3" w:rsidRDefault="00527407">
    <w:pPr>
      <w:pStyle w:val="Zpat"/>
    </w:pPr>
  </w:p>
  <w:p w14:paraId="63C08DFE" w14:textId="77777777" w:rsidR="00F04FC3" w:rsidRDefault="006359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08DF4" w14:textId="77777777" w:rsidR="0005627C" w:rsidRDefault="0005627C">
      <w:r>
        <w:separator/>
      </w:r>
    </w:p>
  </w:footnote>
  <w:footnote w:type="continuationSeparator" w:id="0">
    <w:p w14:paraId="63C08DF5" w14:textId="77777777" w:rsidR="0005627C" w:rsidRDefault="000562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DFC"/>
    <w:rsid w:val="0000388D"/>
    <w:rsid w:val="0005627C"/>
    <w:rsid w:val="000A6A92"/>
    <w:rsid w:val="000B4FB9"/>
    <w:rsid w:val="00164525"/>
    <w:rsid w:val="001A7A0F"/>
    <w:rsid w:val="002B17C3"/>
    <w:rsid w:val="00364ED3"/>
    <w:rsid w:val="003E5EA3"/>
    <w:rsid w:val="00436DFC"/>
    <w:rsid w:val="0048152A"/>
    <w:rsid w:val="004D3CB4"/>
    <w:rsid w:val="0051370E"/>
    <w:rsid w:val="00527407"/>
    <w:rsid w:val="005F6BE0"/>
    <w:rsid w:val="00631DAB"/>
    <w:rsid w:val="00635924"/>
    <w:rsid w:val="00663B9D"/>
    <w:rsid w:val="00674FA3"/>
    <w:rsid w:val="006C7317"/>
    <w:rsid w:val="00705804"/>
    <w:rsid w:val="00763875"/>
    <w:rsid w:val="007B79FE"/>
    <w:rsid w:val="00810E67"/>
    <w:rsid w:val="008841F0"/>
    <w:rsid w:val="00985F53"/>
    <w:rsid w:val="00A40EF3"/>
    <w:rsid w:val="00A64546"/>
    <w:rsid w:val="00A76051"/>
    <w:rsid w:val="00B0054B"/>
    <w:rsid w:val="00B36609"/>
    <w:rsid w:val="00BD7278"/>
    <w:rsid w:val="00D81123"/>
    <w:rsid w:val="00DB2CF5"/>
    <w:rsid w:val="00E032B4"/>
    <w:rsid w:val="00EA1BA0"/>
    <w:rsid w:val="00EE038F"/>
    <w:rsid w:val="00EF5B53"/>
    <w:rsid w:val="00F5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8DD2"/>
  <w15:chartTrackingRefBased/>
  <w15:docId w15:val="{98D78A4A-ADDB-4F22-B1C9-F2D33197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13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B0054B"/>
    <w:pPr>
      <w:keepNext/>
      <w:autoSpaceDE w:val="0"/>
      <w:autoSpaceDN w:val="0"/>
      <w:adjustRightInd w:val="0"/>
      <w:jc w:val="center"/>
      <w:outlineLvl w:val="4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0">
    <w:name w:val="Normln"/>
    <w:rsid w:val="005137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rsid w:val="0051370E"/>
    <w:rPr>
      <w:color w:val="0000FF"/>
      <w:u w:val="single"/>
    </w:rPr>
  </w:style>
  <w:style w:type="paragraph" w:styleId="Zpat">
    <w:name w:val="footer"/>
    <w:basedOn w:val="Normln"/>
    <w:link w:val="ZpatChar"/>
    <w:rsid w:val="005137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1370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stupntext">
    <w:name w:val="Placeholder Text"/>
    <w:basedOn w:val="Standardnpsmoodstavce"/>
    <w:uiPriority w:val="99"/>
    <w:semiHidden/>
    <w:rsid w:val="00436DFC"/>
    <w:rPr>
      <w:color w:val="808080"/>
    </w:rPr>
  </w:style>
  <w:style w:type="character" w:customStyle="1" w:styleId="Nadpis5Char">
    <w:name w:val="Nadpis 5 Char"/>
    <w:basedOn w:val="Standardnpsmoodstavce"/>
    <w:link w:val="Nadpis5"/>
    <w:rsid w:val="00B0054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2740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2740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6A9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6A92"/>
    <w:rPr>
      <w:rFonts w:ascii="Segoe UI" w:eastAsia="Times New Roman" w:hAnsi="Segoe UI" w:cs="Segoe UI"/>
      <w:sz w:val="18"/>
      <w:szCs w:val="18"/>
      <w:lang w:eastAsia="cs-CZ"/>
    </w:rPr>
  </w:style>
  <w:style w:type="paragraph" w:styleId="Prosttext">
    <w:name w:val="Plain Text"/>
    <w:basedOn w:val="Normln"/>
    <w:link w:val="ProsttextChar"/>
    <w:rsid w:val="000A6A92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0A6A92"/>
    <w:rPr>
      <w:rFonts w:ascii="Courier New" w:eastAsia="Times New Roman" w:hAnsi="Courier New" w:cs="Courier New"/>
      <w:sz w:val="20"/>
      <w:szCs w:val="20"/>
      <w:lang w:eastAsia="cs-CZ"/>
    </w:rPr>
  </w:style>
  <w:style w:type="paragraph" w:customStyle="1" w:styleId="Default">
    <w:name w:val="Default"/>
    <w:rsid w:val="000A6A9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8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erver-espis\c$\opt\xqw\xqwDir\_data\sps\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file:///\\server-espis\c$\opt\xqw\xqwDir\_data\sps\" TargetMode="Externa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file:///\\server-espis\c$\opt\xqw\xqwDir\_data\sps\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ucie.frydlova@praha8.cz" TargetMode="External"/><Relationship Id="rId1" Type="http://schemas.openxmlformats.org/officeDocument/2006/relationships/hyperlink" Target="mailto:iveta.zikmundova@praha8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manova\Desktop\Plocha\Documents\Vlastn&#237;%20&#353;ablony%20Office\Hlavickovy_papi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FDE2B4028324168BC5EE94C97A360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BCD8D8-41AC-470F-B8D4-4E3F0859D8C7}"/>
      </w:docPartPr>
      <w:docPartBody>
        <w:p w:rsidR="00345DFC" w:rsidRDefault="00240322" w:rsidP="00240322">
          <w:pPr>
            <w:pStyle w:val="3FDE2B4028324168BC5EE94C97A36025"/>
          </w:pPr>
          <w:r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9EAEA35210AC4EF39F581316E6C560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B0034E-56C8-4E82-AC50-23D9663B1441}"/>
      </w:docPartPr>
      <w:docPartBody>
        <w:p w:rsidR="00345DFC" w:rsidRDefault="00240322" w:rsidP="00240322">
          <w:pPr>
            <w:pStyle w:val="9EAEA35210AC4EF39F581316E6C5607C"/>
          </w:pPr>
          <w:r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AABB0CF907B48DF9A14A4C894C65F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B263E9-912B-4BB7-A9B3-D8A0098DE189}"/>
      </w:docPartPr>
      <w:docPartBody>
        <w:p w:rsidR="00B34922" w:rsidRDefault="00FF1FEE" w:rsidP="00FF1FEE">
          <w:pPr>
            <w:pStyle w:val="EAABB0CF907B48DF9A14A4C894C65FE3"/>
          </w:pPr>
          <w:r w:rsidRPr="00236F8C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9A2568BA3AE4E439FE1B09F34034A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61F553-0FF3-4373-ABE1-2C5D452FE46E}"/>
      </w:docPartPr>
      <w:docPartBody>
        <w:p w:rsidR="00B34922" w:rsidRDefault="00FF1FEE" w:rsidP="00FF1FEE">
          <w:pPr>
            <w:pStyle w:val="B9A2568BA3AE4E439FE1B09F34034AB4"/>
          </w:pPr>
          <w:r w:rsidRPr="003B4161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D36BF653D8747D68CF0B36B0F7D28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2EE7CDF-34E3-4F7A-82AA-29F19D6CA161}"/>
      </w:docPartPr>
      <w:docPartBody>
        <w:p w:rsidR="00B34922" w:rsidRDefault="00FF1FEE" w:rsidP="00FF1FEE">
          <w:pPr>
            <w:pStyle w:val="DD36BF653D8747D68CF0B36B0F7D2844"/>
          </w:pPr>
          <w:r w:rsidRPr="005C440D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EA5"/>
    <w:rsid w:val="001D467B"/>
    <w:rsid w:val="001F7B7F"/>
    <w:rsid w:val="00240322"/>
    <w:rsid w:val="00345DFC"/>
    <w:rsid w:val="005E2EA5"/>
    <w:rsid w:val="00643895"/>
    <w:rsid w:val="007306F5"/>
    <w:rsid w:val="00746F64"/>
    <w:rsid w:val="00766377"/>
    <w:rsid w:val="00B34922"/>
    <w:rsid w:val="00CD3CCD"/>
    <w:rsid w:val="00D2773F"/>
    <w:rsid w:val="00D35998"/>
    <w:rsid w:val="00E402C2"/>
    <w:rsid w:val="00E801E9"/>
    <w:rsid w:val="00EB3D91"/>
    <w:rsid w:val="00FF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F1FEE"/>
  </w:style>
  <w:style w:type="paragraph" w:customStyle="1" w:styleId="3FDE2B4028324168BC5EE94C97A36025">
    <w:name w:val="3FDE2B4028324168BC5EE94C97A36025"/>
    <w:rsid w:val="00240322"/>
  </w:style>
  <w:style w:type="paragraph" w:customStyle="1" w:styleId="9EAEA35210AC4EF39F581316E6C5607C">
    <w:name w:val="9EAEA35210AC4EF39F581316E6C5607C"/>
    <w:rsid w:val="00240322"/>
  </w:style>
  <w:style w:type="paragraph" w:customStyle="1" w:styleId="EAABB0CF907B48DF9A14A4C894C65FE3">
    <w:name w:val="EAABB0CF907B48DF9A14A4C894C65FE3"/>
    <w:rsid w:val="00FF1FEE"/>
  </w:style>
  <w:style w:type="paragraph" w:customStyle="1" w:styleId="B9A2568BA3AE4E439FE1B09F34034AB4">
    <w:name w:val="B9A2568BA3AE4E439FE1B09F34034AB4"/>
    <w:rsid w:val="00FF1FEE"/>
  </w:style>
  <w:style w:type="paragraph" w:customStyle="1" w:styleId="DD36BF653D8747D68CF0B36B0F7D2844">
    <w:name w:val="DD36BF653D8747D68CF0B36B0F7D2844"/>
    <w:rsid w:val="00FF1F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Hlavickovy_papir.dotx</Template>
  <TotalTime>22</TotalTime>
  <Pages>2</Pages>
  <Words>296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Zemanova</dc:creator>
  <cp:keywords/>
  <dc:description/>
  <cp:lastModifiedBy>Frýdlová Lucie (P8)</cp:lastModifiedBy>
  <cp:revision>9</cp:revision>
  <dcterms:created xsi:type="dcterms:W3CDTF">2019-06-17T08:06:00Z</dcterms:created>
  <dcterms:modified xsi:type="dcterms:W3CDTF">2021-11-03T15:07:00Z</dcterms:modified>
</cp:coreProperties>
</file>